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160" w:rsidRDefault="00890160" w:rsidP="00BE65CF">
      <w:pPr>
        <w:jc w:val="center"/>
        <w:rPr>
          <w:b/>
          <w:sz w:val="24"/>
          <w:szCs w:val="24"/>
          <w:u w:val="single"/>
        </w:rPr>
      </w:pPr>
    </w:p>
    <w:p w:rsidR="008A7C0D" w:rsidRDefault="00BE65CF" w:rsidP="00BE65CF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MODELO DE RECLAMACIÓN Y/O FELICITACIÓN BAU</w:t>
      </w:r>
    </w:p>
    <w:tbl>
      <w:tblPr>
        <w:tblStyle w:val="Tablaconcuadrcula"/>
        <w:tblW w:w="0" w:type="auto"/>
        <w:tblLook w:val="04A0"/>
      </w:tblPr>
      <w:tblGrid>
        <w:gridCol w:w="5372"/>
        <w:gridCol w:w="3348"/>
      </w:tblGrid>
      <w:tr w:rsidR="002F7467" w:rsidTr="003C32B4">
        <w:tc>
          <w:tcPr>
            <w:tcW w:w="8720" w:type="dxa"/>
            <w:gridSpan w:val="2"/>
          </w:tcPr>
          <w:p w:rsidR="002F7467" w:rsidRDefault="002F7467" w:rsidP="002F7467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NOMBRE Y APELLIDOS: </w:t>
            </w:r>
            <w:r w:rsidR="0001008B">
              <w:rPr>
                <w:b/>
                <w:sz w:val="20"/>
                <w:szCs w:val="20"/>
              </w:rPr>
              <w:object w:dxaOrig="60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3" type="#_x0000_t75" style="width:303pt;height:18pt" o:ole="">
                  <v:imagedata r:id="rId6" o:title=""/>
                </v:shape>
                <w:control r:id="rId7" w:name="TextBox1" w:shapeid="_x0000_i1143"/>
              </w:object>
            </w:r>
          </w:p>
        </w:tc>
      </w:tr>
      <w:tr w:rsidR="002F7467" w:rsidTr="003C32B4">
        <w:tc>
          <w:tcPr>
            <w:tcW w:w="5372" w:type="dxa"/>
          </w:tcPr>
          <w:p w:rsidR="002F7467" w:rsidRDefault="002F7467" w:rsidP="002F7467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DNI:</w:t>
            </w:r>
            <w:r w:rsidR="0001008B">
              <w:rPr>
                <w:b/>
                <w:sz w:val="20"/>
                <w:szCs w:val="20"/>
              </w:rPr>
              <w:object w:dxaOrig="6060" w:dyaOrig="360">
                <v:shape id="_x0000_i1088" type="#_x0000_t75" style="width:211.5pt;height:18pt" o:ole="">
                  <v:imagedata r:id="rId8" o:title=""/>
                </v:shape>
                <w:control r:id="rId9" w:name="TextBox2" w:shapeid="_x0000_i1088"/>
              </w:object>
            </w:r>
          </w:p>
        </w:tc>
        <w:tc>
          <w:tcPr>
            <w:tcW w:w="3348" w:type="dxa"/>
          </w:tcPr>
          <w:p w:rsidR="002F7467" w:rsidRDefault="002F7467" w:rsidP="002F7467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FECHA: </w:t>
            </w:r>
            <w:r w:rsidR="0001008B">
              <w:rPr>
                <w:b/>
                <w:sz w:val="20"/>
                <w:szCs w:val="20"/>
              </w:rPr>
              <w:object w:dxaOrig="6060" w:dyaOrig="360">
                <v:shape id="_x0000_i1090" type="#_x0000_t75" style="width:120pt;height:18pt" o:ole="">
                  <v:imagedata r:id="rId10" o:title=""/>
                </v:shape>
                <w:control r:id="rId11" w:name="TextBox3" w:shapeid="_x0000_i1090"/>
              </w:object>
            </w:r>
          </w:p>
        </w:tc>
      </w:tr>
      <w:tr w:rsidR="002F7467" w:rsidTr="003C32B4">
        <w:tc>
          <w:tcPr>
            <w:tcW w:w="5372" w:type="dxa"/>
          </w:tcPr>
          <w:p w:rsidR="002F7467" w:rsidRDefault="002F7467" w:rsidP="002F7467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e-mail:</w:t>
            </w:r>
            <w:r w:rsidR="0001008B">
              <w:rPr>
                <w:b/>
                <w:sz w:val="20"/>
                <w:szCs w:val="20"/>
              </w:rPr>
              <w:object w:dxaOrig="6060" w:dyaOrig="360">
                <v:shape id="_x0000_i1092" type="#_x0000_t75" style="width:201.75pt;height:18pt" o:ole="">
                  <v:imagedata r:id="rId12" o:title=""/>
                </v:shape>
                <w:control r:id="rId13" w:name="TextBox4" w:shapeid="_x0000_i1092"/>
              </w:object>
            </w:r>
          </w:p>
        </w:tc>
        <w:tc>
          <w:tcPr>
            <w:tcW w:w="3348" w:type="dxa"/>
          </w:tcPr>
          <w:p w:rsidR="002F7467" w:rsidRDefault="002F7467" w:rsidP="002F7467">
            <w:pPr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Teléfono y/o móvil:</w:t>
            </w:r>
            <w:r w:rsidR="0001008B">
              <w:rPr>
                <w:b/>
                <w:sz w:val="20"/>
                <w:szCs w:val="20"/>
              </w:rPr>
              <w:object w:dxaOrig="6060" w:dyaOrig="360">
                <v:shape id="_x0000_i1094" type="#_x0000_t75" style="width:79.5pt;height:18pt" o:ole="">
                  <v:imagedata r:id="rId14" o:title=""/>
                </v:shape>
                <w:control r:id="rId15" w:name="TextBox5" w:shapeid="_x0000_i1094"/>
              </w:object>
            </w:r>
          </w:p>
        </w:tc>
      </w:tr>
    </w:tbl>
    <w:p w:rsidR="002F7467" w:rsidRDefault="002F7467" w:rsidP="00BE65CF">
      <w:pPr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4285"/>
        <w:gridCol w:w="4338"/>
      </w:tblGrid>
      <w:tr w:rsidR="00BE65CF" w:rsidTr="003C32B4">
        <w:trPr>
          <w:trHeight w:val="1146"/>
        </w:trPr>
        <w:tc>
          <w:tcPr>
            <w:tcW w:w="4285" w:type="dxa"/>
          </w:tcPr>
          <w:p w:rsidR="00FF6F4E" w:rsidRDefault="00FF6F4E" w:rsidP="00BE65CF">
            <w:pPr>
              <w:rPr>
                <w:b/>
                <w:sz w:val="20"/>
                <w:szCs w:val="20"/>
              </w:rPr>
            </w:pPr>
          </w:p>
          <w:p w:rsidR="00BE65CF" w:rsidRDefault="0001008B" w:rsidP="00BE65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42" type="#_x0000_t75" style="width:83.25pt;height:18.75pt" o:ole="">
                  <v:imagedata r:id="rId16" o:title=""/>
                </v:shape>
                <w:control r:id="rId17" w:name="CheckBox1" w:shapeid="_x0000_i1142"/>
              </w:object>
            </w:r>
          </w:p>
          <w:p w:rsidR="00BE65CF" w:rsidRDefault="0001008B" w:rsidP="00BE65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41" type="#_x0000_t75" style="width:108pt;height:18.75pt" o:ole="">
                  <v:imagedata r:id="rId18" o:title=""/>
                </v:shape>
                <w:control r:id="rId19" w:name="CheckBox2" w:shapeid="_x0000_i1141"/>
              </w:object>
            </w:r>
          </w:p>
          <w:p w:rsidR="00BE65CF" w:rsidRDefault="0001008B" w:rsidP="00BE65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00" type="#_x0000_t75" style="width:108pt;height:18.75pt" o:ole="">
                  <v:imagedata r:id="rId20" o:title=""/>
                </v:shape>
                <w:control r:id="rId21" w:name="CheckBox3" w:shapeid="_x0000_i1100"/>
              </w:object>
            </w:r>
          </w:p>
          <w:p w:rsidR="007B3CA1" w:rsidRDefault="0001008B" w:rsidP="00BE65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02" type="#_x0000_t75" style="width:108pt;height:18.75pt" o:ole="">
                  <v:imagedata r:id="rId22" o:title=""/>
                </v:shape>
                <w:control r:id="rId23" w:name="CheckBox4" w:shapeid="_x0000_i1102"/>
              </w:object>
            </w:r>
          </w:p>
          <w:p w:rsidR="007B3CA1" w:rsidRPr="007B3CA1" w:rsidRDefault="007B3CA1" w:rsidP="007B3CA1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Marcar un</w:t>
            </w:r>
            <w:r w:rsidRPr="007B3CA1">
              <w:rPr>
                <w:b/>
                <w:sz w:val="16"/>
                <w:szCs w:val="16"/>
              </w:rPr>
              <w:t>a casilla</w:t>
            </w:r>
          </w:p>
        </w:tc>
        <w:tc>
          <w:tcPr>
            <w:tcW w:w="4285" w:type="dxa"/>
          </w:tcPr>
          <w:p w:rsidR="00BE65CF" w:rsidRDefault="007B3CA1" w:rsidP="00BE65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SERVICIO AL QUE SE DIRIGE:</w:t>
            </w:r>
          </w:p>
          <w:p w:rsidR="007B3CA1" w:rsidRDefault="0001008B" w:rsidP="007B3CA1">
            <w:pPr>
              <w:tabs>
                <w:tab w:val="left" w:pos="271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04" type="#_x0000_t75" style="width:108pt;height:18.75pt" o:ole="">
                  <v:imagedata r:id="rId24" o:title=""/>
                </v:shape>
                <w:control r:id="rId25" w:name="CheckBox5" w:shapeid="_x0000_i1104"/>
              </w:object>
            </w:r>
            <w:r w:rsidR="007B3CA1">
              <w:rPr>
                <w:b/>
                <w:sz w:val="20"/>
                <w:szCs w:val="20"/>
              </w:rPr>
              <w:tab/>
            </w:r>
          </w:p>
          <w:p w:rsidR="007B3CA1" w:rsidRDefault="0001008B" w:rsidP="007B3CA1">
            <w:pPr>
              <w:tabs>
                <w:tab w:val="left" w:pos="271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06" type="#_x0000_t75" style="width:108pt;height:18.75pt" o:ole="">
                  <v:imagedata r:id="rId26" o:title=""/>
                </v:shape>
                <w:control r:id="rId27" w:name="CheckBox6" w:shapeid="_x0000_i1106"/>
              </w:object>
            </w:r>
          </w:p>
          <w:p w:rsidR="007B3CA1" w:rsidRDefault="0001008B" w:rsidP="007B3CA1">
            <w:pPr>
              <w:tabs>
                <w:tab w:val="left" w:pos="271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08" type="#_x0000_t75" style="width:108pt;height:18.75pt" o:ole="">
                  <v:imagedata r:id="rId28" o:title=""/>
                </v:shape>
                <w:control r:id="rId29" w:name="CheckBox7" w:shapeid="_x0000_i1108"/>
              </w:object>
            </w:r>
          </w:p>
          <w:p w:rsidR="007B3CA1" w:rsidRDefault="0001008B" w:rsidP="007B3CA1">
            <w:pPr>
              <w:tabs>
                <w:tab w:val="left" w:pos="271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10" type="#_x0000_t75" style="width:160.5pt;height:18.75pt" o:ole="">
                  <v:imagedata r:id="rId30" o:title=""/>
                </v:shape>
                <w:control r:id="rId31" w:name="CheckBox8" w:shapeid="_x0000_i1110"/>
              </w:object>
            </w:r>
          </w:p>
          <w:p w:rsidR="007B3CA1" w:rsidRDefault="0001008B" w:rsidP="007B3CA1">
            <w:pPr>
              <w:tabs>
                <w:tab w:val="left" w:pos="271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12" type="#_x0000_t75" style="width:108pt;height:18.75pt" o:ole="">
                  <v:imagedata r:id="rId32" o:title=""/>
                </v:shape>
                <w:control r:id="rId33" w:name="CheckBox9" w:shapeid="_x0000_i1112"/>
              </w:object>
            </w:r>
          </w:p>
        </w:tc>
      </w:tr>
      <w:tr w:rsidR="007B3CA1" w:rsidTr="003C32B4">
        <w:trPr>
          <w:trHeight w:val="351"/>
        </w:trPr>
        <w:tc>
          <w:tcPr>
            <w:tcW w:w="8570" w:type="dxa"/>
            <w:gridSpan w:val="2"/>
          </w:tcPr>
          <w:p w:rsidR="007B3CA1" w:rsidRPr="007B3CA1" w:rsidRDefault="007B3CA1" w:rsidP="00BE65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DESCRIPCIÓN DEL MOTIVO</w:t>
            </w:r>
          </w:p>
        </w:tc>
      </w:tr>
      <w:tr w:rsidR="007B3CA1" w:rsidTr="003C32B4">
        <w:trPr>
          <w:trHeight w:val="1867"/>
        </w:trPr>
        <w:tc>
          <w:tcPr>
            <w:tcW w:w="8570" w:type="dxa"/>
            <w:gridSpan w:val="2"/>
            <w:tcBorders>
              <w:bottom w:val="single" w:sz="4" w:space="0" w:color="auto"/>
            </w:tcBorders>
          </w:tcPr>
          <w:p w:rsidR="007B3CA1" w:rsidRDefault="0001008B" w:rsidP="00BE65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14" type="#_x0000_t75" style="width:420pt;height:87pt" o:ole="">
                  <v:imagedata r:id="rId34" o:title=""/>
                </v:shape>
                <w:control r:id="rId35" w:name="TextBox6" w:shapeid="_x0000_i1114"/>
              </w:object>
            </w:r>
          </w:p>
        </w:tc>
      </w:tr>
      <w:tr w:rsidR="009B2DB8" w:rsidTr="003C32B4">
        <w:trPr>
          <w:trHeight w:val="272"/>
        </w:trPr>
        <w:tc>
          <w:tcPr>
            <w:tcW w:w="8570" w:type="dxa"/>
            <w:gridSpan w:val="2"/>
            <w:tcBorders>
              <w:bottom w:val="single" w:sz="4" w:space="0" w:color="auto"/>
            </w:tcBorders>
          </w:tcPr>
          <w:p w:rsidR="009B2DB8" w:rsidRDefault="009B2DB8" w:rsidP="00BE65CF">
            <w:pPr>
              <w:rPr>
                <w:b/>
                <w:sz w:val="20"/>
                <w:szCs w:val="20"/>
              </w:rPr>
            </w:pPr>
            <w:r w:rsidRPr="000821A0">
              <w:rPr>
                <w:b/>
                <w:sz w:val="24"/>
                <w:szCs w:val="24"/>
              </w:rPr>
              <w:t>CONTESTACIÓN</w:t>
            </w:r>
          </w:p>
        </w:tc>
      </w:tr>
      <w:tr w:rsidR="009B2DB8" w:rsidTr="003C32B4">
        <w:trPr>
          <w:trHeight w:val="3068"/>
        </w:trPr>
        <w:tc>
          <w:tcPr>
            <w:tcW w:w="857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B2DB8" w:rsidRDefault="0001008B" w:rsidP="00BE65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object w:dxaOrig="6060" w:dyaOrig="360">
                <v:shape id="_x0000_i1116" type="#_x0000_t75" style="width:420pt;height:144.75pt" o:ole="" filled="t" fillcolor="#bfbfbf [2412]">
                  <v:fill color2="fill darken(0)" rotate="t" method="linear sigma" focus="100%" type="gradient"/>
                  <v:imagedata r:id="rId36" o:title="" gain="66873f" grayscale="t"/>
                </v:shape>
                <w:control r:id="rId37" w:name="TextBox7" w:shapeid="_x0000_i1116"/>
              </w:object>
            </w:r>
          </w:p>
        </w:tc>
      </w:tr>
      <w:tr w:rsidR="007B3CA1" w:rsidRPr="007B3CA1" w:rsidTr="003C32B4">
        <w:trPr>
          <w:trHeight w:val="977"/>
        </w:trPr>
        <w:tc>
          <w:tcPr>
            <w:tcW w:w="4285" w:type="dxa"/>
            <w:shd w:val="pct15" w:color="auto" w:fill="auto"/>
          </w:tcPr>
          <w:p w:rsidR="007B3CA1" w:rsidRDefault="007B3CA1" w:rsidP="007B3CA1">
            <w:pPr>
              <w:rPr>
                <w:sz w:val="24"/>
                <w:szCs w:val="24"/>
              </w:rPr>
            </w:pPr>
            <w:r w:rsidRPr="007B3CA1">
              <w:rPr>
                <w:sz w:val="24"/>
                <w:szCs w:val="24"/>
              </w:rPr>
              <w:t>FECHA DE CONTESTACIÓN:</w:t>
            </w:r>
          </w:p>
          <w:p w:rsidR="00D36D1D" w:rsidRPr="007B3CA1" w:rsidRDefault="0001008B" w:rsidP="007B3C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6060" w:dyaOrig="360">
                <v:shape id="_x0000_i1118" type="#_x0000_t75" style="width:197.25pt;height:25.5pt" o:ole="">
                  <v:imagedata r:id="rId38" o:title=""/>
                </v:shape>
                <w:control r:id="rId39" w:name="TextBox8" w:shapeid="_x0000_i1118"/>
              </w:object>
            </w:r>
          </w:p>
        </w:tc>
        <w:tc>
          <w:tcPr>
            <w:tcW w:w="4285" w:type="dxa"/>
            <w:shd w:val="pct15" w:color="auto" w:fill="auto"/>
          </w:tcPr>
          <w:p w:rsidR="007B3CA1" w:rsidRDefault="007B3CA1" w:rsidP="00BE65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DE DIRECCIÓN</w:t>
            </w:r>
            <w:r w:rsidR="00D36D1D">
              <w:rPr>
                <w:sz w:val="24"/>
                <w:szCs w:val="24"/>
              </w:rPr>
              <w:t>:</w:t>
            </w:r>
          </w:p>
          <w:p w:rsidR="00D36D1D" w:rsidRPr="007B3CA1" w:rsidRDefault="0001008B" w:rsidP="00BE65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6060" w:dyaOrig="360">
                <v:shape id="_x0000_i1120" type="#_x0000_t75" style="width:203.25pt;height:29.25pt" o:ole="">
                  <v:imagedata r:id="rId40" o:title=""/>
                </v:shape>
                <w:control r:id="rId41" w:name="TextBox9" w:shapeid="_x0000_i1120"/>
              </w:object>
            </w:r>
          </w:p>
        </w:tc>
      </w:tr>
      <w:tr w:rsidR="007B3CA1" w:rsidRPr="007B3CA1" w:rsidTr="003C32B4">
        <w:trPr>
          <w:trHeight w:val="977"/>
        </w:trPr>
        <w:tc>
          <w:tcPr>
            <w:tcW w:w="4285" w:type="dxa"/>
            <w:shd w:val="pct15" w:color="auto" w:fill="auto"/>
          </w:tcPr>
          <w:p w:rsidR="007B3CA1" w:rsidRDefault="007B3CA1" w:rsidP="00BE65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 DE CIERRE DEL PROCESO:</w:t>
            </w:r>
          </w:p>
          <w:p w:rsidR="00D36D1D" w:rsidRPr="007B3CA1" w:rsidRDefault="0001008B" w:rsidP="00BE65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6060" w:dyaOrig="360">
                <v:shape id="_x0000_i1122" type="#_x0000_t75" style="width:197.25pt;height:28.5pt" o:ole="">
                  <v:imagedata r:id="rId42" o:title=""/>
                </v:shape>
                <w:control r:id="rId43" w:name="TextBox10" w:shapeid="_x0000_i1122"/>
              </w:object>
            </w:r>
          </w:p>
        </w:tc>
        <w:tc>
          <w:tcPr>
            <w:tcW w:w="4285" w:type="dxa"/>
            <w:shd w:val="pct15" w:color="auto" w:fill="auto"/>
          </w:tcPr>
          <w:p w:rsidR="007B3CA1" w:rsidRDefault="007B3CA1" w:rsidP="00BE65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DEL RECLAMANTE:</w:t>
            </w:r>
          </w:p>
          <w:p w:rsidR="00D36D1D" w:rsidRPr="007B3CA1" w:rsidRDefault="0001008B" w:rsidP="00BE65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6060" w:dyaOrig="360">
                <v:shape id="_x0000_i1124" type="#_x0000_t75" style="width:203.25pt;height:28.5pt" o:ole="">
                  <v:imagedata r:id="rId44" o:title=""/>
                </v:shape>
                <w:control r:id="rId45" w:name="TextBox11" w:shapeid="_x0000_i1124"/>
              </w:object>
            </w:r>
          </w:p>
        </w:tc>
      </w:tr>
    </w:tbl>
    <w:p w:rsidR="007B3CA1" w:rsidRPr="007B3CA1" w:rsidRDefault="007B3CA1" w:rsidP="00BE65CF">
      <w:pPr>
        <w:rPr>
          <w:sz w:val="16"/>
          <w:szCs w:val="16"/>
        </w:rPr>
      </w:pPr>
      <w:r>
        <w:rPr>
          <w:sz w:val="16"/>
          <w:szCs w:val="16"/>
        </w:rPr>
        <w:t>Los espacios en gris son a cumplimentar por el Centro</w:t>
      </w:r>
    </w:p>
    <w:sectPr w:rsidR="007B3CA1" w:rsidRPr="007B3CA1" w:rsidSect="00C23ADD">
      <w:headerReference w:type="default" r:id="rId46"/>
      <w:pgSz w:w="11906" w:h="16838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274" w:rsidRDefault="00F47274" w:rsidP="008A7C0D">
      <w:pPr>
        <w:spacing w:after="0" w:line="240" w:lineRule="auto"/>
      </w:pPr>
      <w:r>
        <w:separator/>
      </w:r>
    </w:p>
  </w:endnote>
  <w:endnote w:type="continuationSeparator" w:id="1">
    <w:p w:rsidR="00F47274" w:rsidRDefault="00F47274" w:rsidP="008A7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274" w:rsidRDefault="00F47274" w:rsidP="008A7C0D">
      <w:pPr>
        <w:spacing w:after="0" w:line="240" w:lineRule="auto"/>
      </w:pPr>
      <w:r>
        <w:separator/>
      </w:r>
    </w:p>
  </w:footnote>
  <w:footnote w:type="continuationSeparator" w:id="1">
    <w:p w:rsidR="00F47274" w:rsidRDefault="00F47274" w:rsidP="008A7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D1D" w:rsidRDefault="00C23ADD" w:rsidP="00C23ADD">
    <w:pPr>
      <w:pStyle w:val="Encabezado"/>
      <w:ind w:left="-1560"/>
    </w:pPr>
    <w:r>
      <w:rPr>
        <w:noProof/>
        <w:lang w:eastAsia="es-ES"/>
      </w:rPr>
      <w:drawing>
        <wp:inline distT="0" distB="0" distL="0" distR="0">
          <wp:extent cx="1749825" cy="896723"/>
          <wp:effectExtent l="19050" t="0" r="2775" b="0"/>
          <wp:docPr id="1" name="0 Imagen" descr="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sLogoC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0987" cy="897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008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86.95pt;margin-top:11.15pt;width:157.5pt;height:44.25pt;z-index:251663360;mso-position-horizontal-relative:text;mso-position-vertical-relative:text;mso-width-relative:margin;mso-height-relative:margin" stroked="f">
          <v:textbox>
            <w:txbxContent>
              <w:tbl>
                <w:tblPr>
                  <w:tblStyle w:val="Tablaconcuadrcula"/>
                  <w:tblW w:w="3402" w:type="dxa"/>
                  <w:jc w:val="center"/>
                  <w:tblLook w:val="04A0"/>
                </w:tblPr>
                <w:tblGrid>
                  <w:gridCol w:w="410"/>
                  <w:gridCol w:w="76"/>
                  <w:gridCol w:w="336"/>
                  <w:gridCol w:w="150"/>
                  <w:gridCol w:w="244"/>
                  <w:gridCol w:w="242"/>
                  <w:gridCol w:w="152"/>
                  <w:gridCol w:w="334"/>
                  <w:gridCol w:w="61"/>
                  <w:gridCol w:w="365"/>
                  <w:gridCol w:w="60"/>
                  <w:gridCol w:w="306"/>
                  <w:gridCol w:w="180"/>
                  <w:gridCol w:w="486"/>
                </w:tblGrid>
                <w:tr w:rsidR="003C32B4" w:rsidTr="003C32B4">
                  <w:trPr>
                    <w:trHeight w:val="196"/>
                    <w:jc w:val="center"/>
                  </w:trPr>
                  <w:tc>
                    <w:tcPr>
                      <w:tcW w:w="486" w:type="dxa"/>
                      <w:gridSpan w:val="2"/>
                      <w:shd w:val="clear" w:color="auto" w:fill="D9D9D9" w:themeFill="background1" w:themeFillShade="D9"/>
                    </w:tcPr>
                    <w:p w:rsidR="003C32B4" w:rsidRDefault="0001008B" w:rsidP="002E2DB5">
                      <w:pPr>
                        <w:pStyle w:val="Encabezado"/>
                      </w:pPr>
                      <w:r>
                        <w:object w:dxaOrig="6060" w:dyaOrig="360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126" type="#_x0000_t75" style="width:13.5pt;height:18pt" o:ole="">
                            <v:imagedata r:id="rId2" o:title=""/>
                          </v:shape>
                          <w:control r:id="rId3" w:name="TextBox12" w:shapeid="_x0000_i1126"/>
                        </w:object>
                      </w:r>
                    </w:p>
                  </w:tc>
                  <w:tc>
                    <w:tcPr>
                      <w:tcW w:w="486" w:type="dxa"/>
                      <w:gridSpan w:val="2"/>
                      <w:shd w:val="clear" w:color="auto" w:fill="D9D9D9" w:themeFill="background1" w:themeFillShade="D9"/>
                    </w:tcPr>
                    <w:p w:rsidR="003C32B4" w:rsidRDefault="0001008B" w:rsidP="002E2DB5">
                      <w:pPr>
                        <w:pStyle w:val="Encabezado"/>
                      </w:pPr>
                      <w:r>
                        <w:object w:dxaOrig="6060" w:dyaOrig="360">
                          <v:shape id="_x0000_i1128" type="#_x0000_t75" style="width:13.5pt;height:18pt" o:ole="">
                            <v:imagedata r:id="rId2" o:title=""/>
                          </v:shape>
                          <w:control r:id="rId4" w:name="TextBox121" w:shapeid="_x0000_i1128"/>
                        </w:object>
                      </w:r>
                    </w:p>
                  </w:tc>
                  <w:tc>
                    <w:tcPr>
                      <w:tcW w:w="486" w:type="dxa"/>
                      <w:gridSpan w:val="2"/>
                      <w:shd w:val="clear" w:color="auto" w:fill="D9D9D9" w:themeFill="background1" w:themeFillShade="D9"/>
                    </w:tcPr>
                    <w:p w:rsidR="003C32B4" w:rsidRDefault="0001008B" w:rsidP="002E2DB5">
                      <w:pPr>
                        <w:pStyle w:val="Encabezado"/>
                      </w:pPr>
                      <w:r>
                        <w:object w:dxaOrig="6060" w:dyaOrig="360">
                          <v:shape id="_x0000_i1130" type="#_x0000_t75" style="width:13.5pt;height:18pt" o:ole="">
                            <v:imagedata r:id="rId2" o:title=""/>
                          </v:shape>
                          <w:control r:id="rId5" w:name="TextBox122" w:shapeid="_x0000_i1130"/>
                        </w:object>
                      </w:r>
                    </w:p>
                  </w:tc>
                  <w:tc>
                    <w:tcPr>
                      <w:tcW w:w="486" w:type="dxa"/>
                      <w:gridSpan w:val="2"/>
                      <w:shd w:val="clear" w:color="auto" w:fill="D9D9D9" w:themeFill="background1" w:themeFillShade="D9"/>
                    </w:tcPr>
                    <w:p w:rsidR="003C32B4" w:rsidRDefault="0001008B" w:rsidP="002E2DB5">
                      <w:pPr>
                        <w:pStyle w:val="Encabezado"/>
                      </w:pPr>
                      <w:r>
                        <w:object w:dxaOrig="6060" w:dyaOrig="360">
                          <v:shape id="_x0000_i1132" type="#_x0000_t75" style="width:13.5pt;height:18pt" o:ole="">
                            <v:imagedata r:id="rId2" o:title=""/>
                          </v:shape>
                          <w:control r:id="rId6" w:name="TextBox123" w:shapeid="_x0000_i1132"/>
                        </w:object>
                      </w:r>
                    </w:p>
                  </w:tc>
                  <w:tc>
                    <w:tcPr>
                      <w:tcW w:w="486" w:type="dxa"/>
                      <w:gridSpan w:val="3"/>
                      <w:shd w:val="clear" w:color="auto" w:fill="D9D9D9" w:themeFill="background1" w:themeFillShade="D9"/>
                    </w:tcPr>
                    <w:p w:rsidR="003C32B4" w:rsidRDefault="0001008B" w:rsidP="002E2DB5">
                      <w:pPr>
                        <w:pStyle w:val="Encabezado"/>
                      </w:pPr>
                      <w:r>
                        <w:object w:dxaOrig="6060" w:dyaOrig="360">
                          <v:shape id="_x0000_i1134" type="#_x0000_t75" style="width:13.5pt;height:18pt" o:ole="">
                            <v:imagedata r:id="rId2" o:title=""/>
                          </v:shape>
                          <w:control r:id="rId7" w:name="TextBox124" w:shapeid="_x0000_i1134"/>
                        </w:object>
                      </w:r>
                    </w:p>
                  </w:tc>
                  <w:tc>
                    <w:tcPr>
                      <w:tcW w:w="486" w:type="dxa"/>
                      <w:gridSpan w:val="2"/>
                      <w:shd w:val="clear" w:color="auto" w:fill="D9D9D9" w:themeFill="background1" w:themeFillShade="D9"/>
                    </w:tcPr>
                    <w:p w:rsidR="003C32B4" w:rsidRDefault="0001008B" w:rsidP="002E2DB5">
                      <w:pPr>
                        <w:pStyle w:val="Encabezado"/>
                      </w:pPr>
                      <w:r>
                        <w:object w:dxaOrig="6060" w:dyaOrig="360">
                          <v:shape id="_x0000_i1136" type="#_x0000_t75" style="width:13.5pt;height:18pt" o:ole="">
                            <v:imagedata r:id="rId2" o:title=""/>
                          </v:shape>
                          <w:control r:id="rId8" w:name="TextBox125" w:shapeid="_x0000_i1136"/>
                        </w:object>
                      </w:r>
                    </w:p>
                  </w:tc>
                  <w:tc>
                    <w:tcPr>
                      <w:tcW w:w="486" w:type="dxa"/>
                      <w:shd w:val="clear" w:color="auto" w:fill="D9D9D9" w:themeFill="background1" w:themeFillShade="D9"/>
                    </w:tcPr>
                    <w:p w:rsidR="003C32B4" w:rsidRDefault="0001008B" w:rsidP="002E2DB5">
                      <w:pPr>
                        <w:pStyle w:val="Encabezado"/>
                      </w:pPr>
                      <w:r>
                        <w:object w:dxaOrig="6060" w:dyaOrig="360">
                          <v:shape id="_x0000_i1138" type="#_x0000_t75" style="width:13.5pt;height:18pt" o:ole="">
                            <v:imagedata r:id="rId2" o:title=""/>
                          </v:shape>
                          <w:control r:id="rId9" w:name="TextBox126" w:shapeid="_x0000_i1138"/>
                        </w:object>
                      </w:r>
                    </w:p>
                  </w:tc>
                </w:tr>
                <w:tr w:rsidR="003C32B4" w:rsidTr="003C32B4">
                  <w:trPr>
                    <w:trHeight w:val="393"/>
                    <w:jc w:val="center"/>
                  </w:trPr>
                  <w:tc>
                    <w:tcPr>
                      <w:tcW w:w="972" w:type="dxa"/>
                      <w:gridSpan w:val="4"/>
                      <w:shd w:val="clear" w:color="auto" w:fill="D9D9D9" w:themeFill="background1" w:themeFillShade="D9"/>
                    </w:tcPr>
                    <w:p w:rsidR="003C32B4" w:rsidRDefault="003C32B4" w:rsidP="002E2DB5">
                      <w:pPr>
                        <w:pStyle w:val="Encabezado"/>
                      </w:pPr>
                      <w:r>
                        <w:t>COD.</w:t>
                      </w:r>
                    </w:p>
                  </w:tc>
                  <w:tc>
                    <w:tcPr>
                      <w:tcW w:w="1458" w:type="dxa"/>
                      <w:gridSpan w:val="7"/>
                      <w:shd w:val="clear" w:color="auto" w:fill="D9D9D9" w:themeFill="background1" w:themeFillShade="D9"/>
                    </w:tcPr>
                    <w:p w:rsidR="003C32B4" w:rsidRDefault="003C32B4" w:rsidP="002E2DB5">
                      <w:pPr>
                        <w:pStyle w:val="Encabezado"/>
                      </w:pPr>
                      <w:r>
                        <w:t>Numero</w:t>
                      </w:r>
                    </w:p>
                  </w:tc>
                  <w:tc>
                    <w:tcPr>
                      <w:tcW w:w="972" w:type="dxa"/>
                      <w:gridSpan w:val="3"/>
                      <w:shd w:val="clear" w:color="auto" w:fill="D9D9D9" w:themeFill="background1" w:themeFillShade="D9"/>
                    </w:tcPr>
                    <w:p w:rsidR="003C32B4" w:rsidRDefault="003C32B4" w:rsidP="002E2DB5">
                      <w:pPr>
                        <w:pStyle w:val="Encabezado"/>
                      </w:pPr>
                      <w:r>
                        <w:t>Año</w:t>
                      </w:r>
                    </w:p>
                  </w:tc>
                </w:tr>
                <w:tr w:rsidR="00D36D1D" w:rsidTr="003C32B4">
                  <w:trPr>
                    <w:gridAfter w:val="2"/>
                    <w:wAfter w:w="666" w:type="dxa"/>
                    <w:trHeight w:val="196"/>
                    <w:jc w:val="center"/>
                  </w:trPr>
                  <w:tc>
                    <w:tcPr>
                      <w:tcW w:w="410" w:type="dxa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</w:p>
                  </w:tc>
                  <w:tc>
                    <w:tcPr>
                      <w:tcW w:w="412" w:type="dxa"/>
                      <w:gridSpan w:val="2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</w:p>
                  </w:tc>
                  <w:tc>
                    <w:tcPr>
                      <w:tcW w:w="394" w:type="dxa"/>
                      <w:gridSpan w:val="2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</w:p>
                  </w:tc>
                  <w:tc>
                    <w:tcPr>
                      <w:tcW w:w="394" w:type="dxa"/>
                      <w:gridSpan w:val="2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</w:p>
                  </w:tc>
                  <w:tc>
                    <w:tcPr>
                      <w:tcW w:w="395" w:type="dxa"/>
                      <w:gridSpan w:val="2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</w:p>
                  </w:tc>
                  <w:tc>
                    <w:tcPr>
                      <w:tcW w:w="365" w:type="dxa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</w:p>
                  </w:tc>
                  <w:tc>
                    <w:tcPr>
                      <w:tcW w:w="366" w:type="dxa"/>
                      <w:gridSpan w:val="2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</w:p>
                  </w:tc>
                </w:tr>
                <w:tr w:rsidR="00D36D1D" w:rsidTr="003C32B4">
                  <w:trPr>
                    <w:gridAfter w:val="2"/>
                    <w:wAfter w:w="666" w:type="dxa"/>
                    <w:trHeight w:val="393"/>
                    <w:jc w:val="center"/>
                  </w:trPr>
                  <w:tc>
                    <w:tcPr>
                      <w:tcW w:w="822" w:type="dxa"/>
                      <w:gridSpan w:val="3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  <w:r>
                        <w:t>COD.</w:t>
                      </w:r>
                    </w:p>
                  </w:tc>
                  <w:tc>
                    <w:tcPr>
                      <w:tcW w:w="1183" w:type="dxa"/>
                      <w:gridSpan w:val="6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  <w:r>
                        <w:t>Numero</w:t>
                      </w:r>
                    </w:p>
                  </w:tc>
                  <w:tc>
                    <w:tcPr>
                      <w:tcW w:w="731" w:type="dxa"/>
                      <w:gridSpan w:val="3"/>
                      <w:shd w:val="clear" w:color="auto" w:fill="D9D9D9" w:themeFill="background1" w:themeFillShade="D9"/>
                    </w:tcPr>
                    <w:p w:rsidR="00D36D1D" w:rsidRDefault="00D36D1D" w:rsidP="00225189">
                      <w:pPr>
                        <w:pStyle w:val="Encabezado"/>
                      </w:pPr>
                      <w:r>
                        <w:t>Año</w:t>
                      </w:r>
                    </w:p>
                  </w:tc>
                </w:tr>
              </w:tbl>
              <w:p w:rsidR="00D36D1D" w:rsidRPr="0024337D" w:rsidRDefault="00D36D1D" w:rsidP="0024337D"/>
            </w:txbxContent>
          </v:textbox>
        </v:shape>
      </w:pict>
    </w:r>
    <w:r w:rsidR="00D36D1D">
      <w:t xml:space="preserve">  </w:t>
    </w:r>
  </w:p>
  <w:p w:rsidR="00D36D1D" w:rsidRDefault="00D36D1D" w:rsidP="00890160">
    <w:pPr>
      <w:pStyle w:val="Encabezado"/>
      <w:ind w:left="284"/>
    </w:pP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cumentProtection w:edit="forms" w:enforcement="1" w:cryptProviderType="rsaFull" w:cryptAlgorithmClass="hash" w:cryptAlgorithmType="typeAny" w:cryptAlgorithmSid="4" w:cryptSpinCount="100000" w:hash="8RuvxGaKeiSvqB2UPs81HNfIx/M=" w:salt="KrYcKTJ+0LDeTHMiWjG7/Q==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A7AA7"/>
    <w:rsid w:val="0001008B"/>
    <w:rsid w:val="000821A0"/>
    <w:rsid w:val="001A105E"/>
    <w:rsid w:val="001A53B4"/>
    <w:rsid w:val="001E07A1"/>
    <w:rsid w:val="0021021A"/>
    <w:rsid w:val="00225189"/>
    <w:rsid w:val="0024337D"/>
    <w:rsid w:val="002C6D7B"/>
    <w:rsid w:val="002F7349"/>
    <w:rsid w:val="002F7467"/>
    <w:rsid w:val="00394A79"/>
    <w:rsid w:val="003B5CE0"/>
    <w:rsid w:val="003C32B4"/>
    <w:rsid w:val="00444E00"/>
    <w:rsid w:val="00512273"/>
    <w:rsid w:val="00602A1C"/>
    <w:rsid w:val="00684555"/>
    <w:rsid w:val="006D47D5"/>
    <w:rsid w:val="007B3CA1"/>
    <w:rsid w:val="008257DC"/>
    <w:rsid w:val="00890160"/>
    <w:rsid w:val="008A7C0D"/>
    <w:rsid w:val="009845D2"/>
    <w:rsid w:val="009B2DB8"/>
    <w:rsid w:val="00AE10D0"/>
    <w:rsid w:val="00BE2711"/>
    <w:rsid w:val="00BE65CF"/>
    <w:rsid w:val="00C23ADD"/>
    <w:rsid w:val="00D015E4"/>
    <w:rsid w:val="00D36D1D"/>
    <w:rsid w:val="00DA7AA7"/>
    <w:rsid w:val="00DB0A0B"/>
    <w:rsid w:val="00F03157"/>
    <w:rsid w:val="00F178D4"/>
    <w:rsid w:val="00F47274"/>
    <w:rsid w:val="00F719A6"/>
    <w:rsid w:val="00F8191E"/>
    <w:rsid w:val="00FF6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A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7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C0D"/>
  </w:style>
  <w:style w:type="paragraph" w:styleId="Piedepgina">
    <w:name w:val="footer"/>
    <w:basedOn w:val="Normal"/>
    <w:link w:val="PiedepginaCar"/>
    <w:uiPriority w:val="99"/>
    <w:semiHidden/>
    <w:unhideWhenUsed/>
    <w:rsid w:val="008A7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A7C0D"/>
  </w:style>
  <w:style w:type="paragraph" w:styleId="Textodeglobo">
    <w:name w:val="Balloon Text"/>
    <w:basedOn w:val="Normal"/>
    <w:link w:val="TextodegloboCar"/>
    <w:uiPriority w:val="99"/>
    <w:semiHidden/>
    <w:unhideWhenUsed/>
    <w:rsid w:val="008A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C0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A7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AE10D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4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control" Target="activeX/activeX17.xml"/><Relationship Id="rId3" Type="http://schemas.openxmlformats.org/officeDocument/2006/relationships/webSettings" Target="webSettings.xml"/><Relationship Id="rId21" Type="http://schemas.openxmlformats.org/officeDocument/2006/relationships/control" Target="activeX/activeX8.xml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fontTable" Target="fontTable.xml"/><Relationship Id="rId7" Type="http://schemas.openxmlformats.org/officeDocument/2006/relationships/control" Target="activeX/activeX1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control" Target="activeX/activeX14.xml"/><Relationship Id="rId38" Type="http://schemas.openxmlformats.org/officeDocument/2006/relationships/image" Target="media/image17.wmf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ontrol" Target="activeX/activeX12.xml"/><Relationship Id="rId41" Type="http://schemas.openxmlformats.org/officeDocument/2006/relationships/control" Target="activeX/activeX18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3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control" Target="activeX/activeX16.xml"/><Relationship Id="rId40" Type="http://schemas.openxmlformats.org/officeDocument/2006/relationships/image" Target="media/image18.wmf"/><Relationship Id="rId45" Type="http://schemas.openxmlformats.org/officeDocument/2006/relationships/control" Target="activeX/activeX20.xml"/><Relationship Id="rId5" Type="http://schemas.openxmlformats.org/officeDocument/2006/relationships/endnotes" Target="end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3.wmf"/><Relationship Id="rId19" Type="http://schemas.openxmlformats.org/officeDocument/2006/relationships/control" Target="activeX/activeX7.xml"/><Relationship Id="rId31" Type="http://schemas.openxmlformats.org/officeDocument/2006/relationships/control" Target="activeX/activeX13.xml"/><Relationship Id="rId44" Type="http://schemas.openxmlformats.org/officeDocument/2006/relationships/image" Target="media/image20.wmf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1.xml"/><Relationship Id="rId30" Type="http://schemas.openxmlformats.org/officeDocument/2006/relationships/image" Target="media/image13.wmf"/><Relationship Id="rId35" Type="http://schemas.openxmlformats.org/officeDocument/2006/relationships/control" Target="activeX/activeX15.xml"/><Relationship Id="rId43" Type="http://schemas.openxmlformats.org/officeDocument/2006/relationships/control" Target="activeX/activeX19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6.xml"/><Relationship Id="rId3" Type="http://schemas.openxmlformats.org/officeDocument/2006/relationships/control" Target="activeX/activeX21.xml"/><Relationship Id="rId7" Type="http://schemas.openxmlformats.org/officeDocument/2006/relationships/control" Target="activeX/activeX25.xml"/><Relationship Id="rId2" Type="http://schemas.openxmlformats.org/officeDocument/2006/relationships/image" Target="media/image22.wmf"/><Relationship Id="rId1" Type="http://schemas.openxmlformats.org/officeDocument/2006/relationships/image" Target="media/image21.jpeg"/><Relationship Id="rId6" Type="http://schemas.openxmlformats.org/officeDocument/2006/relationships/control" Target="activeX/activeX24.xml"/><Relationship Id="rId5" Type="http://schemas.openxmlformats.org/officeDocument/2006/relationships/control" Target="activeX/activeX23.xml"/><Relationship Id="rId4" Type="http://schemas.openxmlformats.org/officeDocument/2006/relationships/control" Target="activeX/activeX22.xml"/><Relationship Id="rId9" Type="http://schemas.openxmlformats.org/officeDocument/2006/relationships/control" Target="activeX/activeX2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uario\Mis%20documentos\Downloads\modelo%20reclamacion%20bau%202%20(1)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 reclamacion bau 2 (1)</Template>
  <TotalTime>1</TotalTime>
  <Pages>1</Pages>
  <Words>146</Words>
  <Characters>807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Salus Infirmorum</dc:creator>
  <cp:lastModifiedBy>Carmen</cp:lastModifiedBy>
  <cp:revision>2</cp:revision>
  <cp:lastPrinted>2014-03-14T08:05:00Z</cp:lastPrinted>
  <dcterms:created xsi:type="dcterms:W3CDTF">2015-07-13T09:21:00Z</dcterms:created>
  <dcterms:modified xsi:type="dcterms:W3CDTF">2015-07-13T09:21:00Z</dcterms:modified>
</cp:coreProperties>
</file>